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ukasmriekou1svetl"/>
        <w:tblpPr w:leftFromText="141" w:rightFromText="141" w:horzAnchor="margin" w:tblpXSpec="center" w:tblpY="-420"/>
        <w:tblW w:w="51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ľka pre celkové rozloženie letáku"/>
      </w:tblPr>
      <w:tblGrid>
        <w:gridCol w:w="6663"/>
        <w:gridCol w:w="4563"/>
      </w:tblGrid>
      <w:tr w:rsidR="009E4C42" w:rsidRPr="009E4C42" w:rsidTr="009E4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168"/>
        </w:trPr>
        <w:tc>
          <w:tcPr>
            <w:tcW w:w="6663" w:type="dxa"/>
            <w:shd w:val="clear" w:color="auto" w:fill="F3A471" w:themeFill="accent4" w:themeFillTint="99"/>
            <w:tcMar>
              <w:right w:w="288" w:type="dxa"/>
            </w:tcMar>
          </w:tcPr>
          <w:p w:rsidR="00715D79" w:rsidRPr="009E4C42" w:rsidRDefault="00715D79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  <w:bookmarkStart w:id="0" w:name="_GoBack"/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t xml:space="preserve">      </w:t>
            </w:r>
          </w:p>
          <w:p w:rsidR="00FC5CFE" w:rsidRDefault="00715D79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  <w:r w:rsidRPr="009E4C42">
              <w:rPr>
                <w:noProof/>
                <w:color w:val="000000" w:themeColor="text1"/>
                <w:lang w:eastAsia="sk-SK"/>
              </w:rPr>
              <w:drawing>
                <wp:inline distT="0" distB="0" distL="0" distR="0" wp14:anchorId="47BEE634" wp14:editId="01923CA0">
                  <wp:extent cx="1111132" cy="830580"/>
                  <wp:effectExtent l="133350" t="209550" r="108585" b="198120"/>
                  <wp:docPr id="6" name="Obrázok 6" descr="The Beach Bar at the Hemera - Picture of Barut Hemera, Side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each Bar at the Hemera - Picture of Barut Hemera, Side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18764">
                            <a:off x="0" y="0"/>
                            <a:ext cx="1132558" cy="84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6E9DA857" wp14:editId="31500838">
                  <wp:extent cx="1389025" cy="1897380"/>
                  <wp:effectExtent l="0" t="0" r="1905" b="7620"/>
                  <wp:docPr id="12" name="Obrázok 12" descr="Rozprávkoví maskoti Minnie a Mickey Maskoti na prenáj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zprávkoví maskoti Minnie a Mickey Maskoti na prenáj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54" cy="19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02C0ADA9" wp14:editId="34D2F0E1">
                  <wp:extent cx="891611" cy="1071649"/>
                  <wp:effectExtent l="95250" t="76200" r="80010" b="71755"/>
                  <wp:docPr id="1" name="Obrázok 1" descr="Homokkép készítés | www.vizidodzsem.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okkép készítés | www.vizidodzsem.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822">
                            <a:off x="0" y="0"/>
                            <a:ext cx="897864" cy="10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A6" w:rsidRPr="009E4C42" w:rsidRDefault="00616CA6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</w:p>
          <w:p w:rsidR="00FC5CFE" w:rsidRPr="00616CA6" w:rsidRDefault="00FC5CFE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56"/>
                <w:szCs w:val="56"/>
              </w:rPr>
            </w:pPr>
            <w:r w:rsidRPr="00616CA6">
              <w:rPr>
                <w:sz w:val="56"/>
                <w:szCs w:val="56"/>
              </w:rPr>
              <w:t>gyer</w:t>
            </w:r>
            <w:r w:rsidR="00715D79" w:rsidRPr="00616CA6">
              <w:rPr>
                <w:sz w:val="56"/>
                <w:szCs w:val="56"/>
              </w:rPr>
              <w:t>m</w:t>
            </w:r>
            <w:r w:rsidRPr="00616CA6">
              <w:rPr>
                <w:sz w:val="56"/>
                <w:szCs w:val="56"/>
              </w:rPr>
              <w:t>eknap</w:t>
            </w:r>
          </w:p>
          <w:p w:rsidR="00FC5CFE" w:rsidRPr="009E4C42" w:rsidRDefault="00715D79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28"/>
                <w:szCs w:val="28"/>
              </w:rPr>
            </w:pPr>
            <w:r w:rsidRPr="009E4C42">
              <w:rPr>
                <w:sz w:val="28"/>
                <w:szCs w:val="28"/>
              </w:rPr>
              <w:t>2022.06.05</w:t>
            </w:r>
            <w:r w:rsidR="00FC5CFE" w:rsidRPr="009E4C42">
              <w:rPr>
                <w:sz w:val="28"/>
                <w:szCs w:val="28"/>
              </w:rPr>
              <w:t xml:space="preserve"> 14:00</w:t>
            </w:r>
          </w:p>
          <w:p w:rsidR="00FC5CFE" w:rsidRDefault="00FC5CFE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28"/>
                <w:szCs w:val="28"/>
              </w:rPr>
            </w:pPr>
            <w:r w:rsidRPr="009E4C42">
              <w:rPr>
                <w:sz w:val="28"/>
                <w:szCs w:val="28"/>
              </w:rPr>
              <w:t>a helyi futballpályán</w:t>
            </w:r>
          </w:p>
          <w:p w:rsidR="00616CA6" w:rsidRPr="009E4C42" w:rsidRDefault="00616CA6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28"/>
                <w:szCs w:val="28"/>
              </w:rPr>
            </w:pPr>
          </w:p>
          <w:p w:rsidR="009C7487" w:rsidRPr="009E4C42" w:rsidRDefault="0003597B" w:rsidP="009E4C42">
            <w:pPr>
              <w:shd w:val="clear" w:color="auto" w:fill="F3A471" w:themeFill="accent4" w:themeFillTint="99"/>
              <w:spacing w:after="160"/>
              <w:jc w:val="center"/>
              <w:rPr>
                <w:color w:val="E03177" w:themeColor="accent1"/>
                <w:sz w:val="28"/>
                <w:szCs w:val="28"/>
              </w:rPr>
            </w:pPr>
            <w:r w:rsidRPr="009E4C42">
              <w:rPr>
                <w:noProof/>
                <w:color w:val="E03177" w:themeColor="accent1"/>
                <w:sz w:val="28"/>
                <w:szCs w:val="28"/>
                <w:lang w:eastAsia="sk-SK"/>
              </w:rPr>
              <w:drawing>
                <wp:inline distT="0" distB="0" distL="0" distR="0" wp14:anchorId="5DDB9A76" wp14:editId="4CC1959B">
                  <wp:extent cx="999246" cy="999384"/>
                  <wp:effectExtent l="0" t="0" r="0" b="0"/>
                  <wp:docPr id="2" name="Obrázok 2" descr="Svetlofarebné dva kornúty so zmrzlinou s posypom, ktoré držia v natiahnutých rukách dievčatká v plavk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3746" cy="1013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C7487" w:rsidRPr="009E4C42">
              <w:rPr>
                <w:noProof/>
                <w:color w:val="E03177" w:themeColor="accent1"/>
                <w:sz w:val="28"/>
                <w:szCs w:val="28"/>
                <w:lang w:eastAsia="sk-SK"/>
              </w:rPr>
              <w:t xml:space="preserve">          </w:t>
            </w:r>
            <w:r w:rsidR="009C7487" w:rsidRPr="009E4C42">
              <w:rPr>
                <w:noProof/>
                <w:color w:val="E03177" w:themeColor="accent1"/>
                <w:sz w:val="28"/>
                <w:szCs w:val="28"/>
                <w:lang w:eastAsia="sk-SK"/>
              </w:rPr>
              <w:drawing>
                <wp:inline distT="0" distB="0" distL="0" distR="0" wp14:anchorId="7010374B" wp14:editId="39262CAF">
                  <wp:extent cx="1079195" cy="1074420"/>
                  <wp:effectExtent l="0" t="0" r="6985" b="0"/>
                  <wp:docPr id="3" name="Obrázok 3" descr="ARCFESTÉS BUDAPESTEN - Kezdől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CFESTÉS BUDAPESTEN - Kezdől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6" cy="113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E4" w:rsidRPr="00616CA6" w:rsidRDefault="00254A65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56"/>
                <w:szCs w:val="56"/>
              </w:rPr>
            </w:pPr>
            <w:r w:rsidRPr="00616CA6">
              <w:rPr>
                <w:sz w:val="56"/>
                <w:szCs w:val="56"/>
              </w:rPr>
              <w:t>deň detí</w:t>
            </w:r>
          </w:p>
          <w:p w:rsidR="00955700" w:rsidRPr="009E4C42" w:rsidRDefault="00254A65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sz w:val="28"/>
                <w:szCs w:val="28"/>
              </w:rPr>
            </w:pPr>
            <w:r w:rsidRPr="009E4C42">
              <w:rPr>
                <w:sz w:val="28"/>
                <w:szCs w:val="28"/>
              </w:rPr>
              <w:t>05.06.2022 14:00</w:t>
            </w:r>
          </w:p>
          <w:p w:rsidR="00616CA6" w:rsidRDefault="0003597B" w:rsidP="00616CA6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  <w:r w:rsidRPr="009E4C42">
              <w:rPr>
                <w:sz w:val="28"/>
                <w:szCs w:val="28"/>
              </w:rPr>
              <w:t>na miestnom futbalovom ihrisku</w:t>
            </w:r>
            <w:r w:rsidR="00FC5CFE" w:rsidRPr="009E4C42">
              <w:rPr>
                <w:noProof/>
                <w:sz w:val="28"/>
                <w:szCs w:val="28"/>
                <w:lang w:eastAsia="sk-SK"/>
              </w:rPr>
              <w:t xml:space="preserve">   </w:t>
            </w:r>
            <w:r w:rsidR="003C6D17"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15FBF5C3" wp14:editId="7E0FF421">
                  <wp:extent cx="1525299" cy="1286971"/>
                  <wp:effectExtent l="114300" t="133350" r="113030" b="123190"/>
                  <wp:docPr id="8" name="Obrázok 8" descr="C:\Users\nra13760\Desktop\web\ketrecha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ra13760\Desktop\web\ketrecha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2616">
                            <a:off x="0" y="0"/>
                            <a:ext cx="1525299" cy="128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27AA"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t xml:space="preserve">    </w:t>
            </w:r>
            <w:r w:rsidR="002B044C"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621741E2" wp14:editId="31475804">
                  <wp:extent cx="1741278" cy="1313873"/>
                  <wp:effectExtent l="95250" t="133350" r="106680" b="133985"/>
                  <wp:docPr id="7" name="Obrázok 7" descr="Lóvers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óvers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9570">
                            <a:off x="0" y="0"/>
                            <a:ext cx="1830398" cy="138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A6" w:rsidRDefault="00616CA6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</w:p>
          <w:p w:rsidR="00616CA6" w:rsidRDefault="00616CA6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</w:p>
          <w:p w:rsidR="004B7F12" w:rsidRPr="009E4C42" w:rsidRDefault="003C6D17" w:rsidP="009E4C42">
            <w:pPr>
              <w:pStyle w:val="Dtum"/>
              <w:shd w:val="clear" w:color="auto" w:fill="F3A471" w:themeFill="accent4" w:themeFillTint="99"/>
              <w:spacing w:before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610B012F" wp14:editId="7E3953AB">
                  <wp:extent cx="1665602" cy="1328095"/>
                  <wp:effectExtent l="114300" t="152400" r="125730" b="158115"/>
                  <wp:docPr id="9" name="Obrázok 9" descr="Amazonas csúsz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azonas csúsz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31636">
                            <a:off x="0" y="0"/>
                            <a:ext cx="1665602" cy="132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drawing>
                <wp:inline distT="0" distB="0" distL="0" distR="0" wp14:anchorId="6B0ACF86" wp14:editId="18C83168">
                  <wp:extent cx="1956487" cy="1178692"/>
                  <wp:effectExtent l="76200" t="133350" r="81915" b="135890"/>
                  <wp:docPr id="4" name="Obrázok 4" descr="Némó és barátai csúsz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émó és barátai csúsz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7584">
                            <a:off x="0" y="0"/>
                            <a:ext cx="1997101" cy="120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F12" w:rsidRPr="009E4C42" w:rsidRDefault="00F03A43" w:rsidP="009E4C42">
            <w:pPr>
              <w:shd w:val="clear" w:color="auto" w:fill="F3A471" w:themeFill="accent4" w:themeFillTint="99"/>
              <w:spacing w:after="160"/>
              <w:rPr>
                <w:color w:val="000000" w:themeColor="text1"/>
                <w:sz w:val="28"/>
                <w:szCs w:val="28"/>
              </w:rPr>
            </w:pP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t xml:space="preserve">       </w:t>
            </w:r>
          </w:p>
          <w:p w:rsidR="00F03A43" w:rsidRPr="009E4C42" w:rsidRDefault="009C7487" w:rsidP="009E4C42">
            <w:pPr>
              <w:shd w:val="clear" w:color="auto" w:fill="F3A471" w:themeFill="accent4" w:themeFillTint="99"/>
              <w:spacing w:after="160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t xml:space="preserve">   </w:t>
            </w:r>
          </w:p>
          <w:p w:rsidR="00F03A43" w:rsidRPr="009E4C42" w:rsidRDefault="00F03A43" w:rsidP="009E4C42">
            <w:pPr>
              <w:shd w:val="clear" w:color="auto" w:fill="F3A471" w:themeFill="accent4" w:themeFillTint="99"/>
              <w:spacing w:after="160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</w:p>
          <w:p w:rsidR="00880783" w:rsidRPr="009E4C42" w:rsidRDefault="00F03A43" w:rsidP="009E4C42">
            <w:pPr>
              <w:shd w:val="clear" w:color="auto" w:fill="F3A471" w:themeFill="accent4" w:themeFillTint="99"/>
              <w:spacing w:after="160"/>
              <w:rPr>
                <w:noProof/>
                <w:color w:val="000000" w:themeColor="text1"/>
                <w:sz w:val="28"/>
                <w:szCs w:val="28"/>
                <w:lang w:eastAsia="sk-SK"/>
              </w:rPr>
            </w:pPr>
            <w:r w:rsidRPr="009E4C42">
              <w:rPr>
                <w:noProof/>
                <w:color w:val="000000" w:themeColor="text1"/>
                <w:sz w:val="28"/>
                <w:szCs w:val="28"/>
                <w:lang w:eastAsia="sk-SK"/>
              </w:rPr>
              <w:t xml:space="preserve"> </w:t>
            </w:r>
          </w:p>
        </w:tc>
        <w:tc>
          <w:tcPr>
            <w:tcW w:w="4563" w:type="dxa"/>
            <w:shd w:val="clear" w:color="auto" w:fill="F3A471" w:themeFill="accent4" w:themeFillTint="99"/>
          </w:tcPr>
          <w:p w:rsidR="004B7F12" w:rsidRPr="009E4C42" w:rsidRDefault="004B7F12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jc w:val="left"/>
              <w:outlineLvl w:val="1"/>
              <w:rPr>
                <w:color w:val="000000" w:themeColor="text1"/>
                <w:sz w:val="24"/>
                <w:szCs w:val="24"/>
              </w:rPr>
            </w:pPr>
          </w:p>
          <w:p w:rsidR="00955700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Óriáscsúzda</w:t>
            </w:r>
          </w:p>
          <w:p w:rsidR="00955700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Ugrálóvár</w:t>
            </w:r>
          </w:p>
          <w:p w:rsidR="00955700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 xml:space="preserve">Lóverseny </w:t>
            </w:r>
            <w:r w:rsidR="00254A65" w:rsidRPr="009E4C42">
              <w:rPr>
                <w:color w:val="000000" w:themeColor="text1"/>
                <w:sz w:val="24"/>
                <w:szCs w:val="24"/>
              </w:rPr>
              <w:t>és ketrecharc</w:t>
            </w:r>
            <w:r w:rsidRPr="009E4C42">
              <w:rPr>
                <w:color w:val="000000" w:themeColor="text1"/>
                <w:sz w:val="24"/>
                <w:szCs w:val="24"/>
              </w:rPr>
              <w:t>(felfújt pályán)</w:t>
            </w:r>
          </w:p>
          <w:p w:rsidR="005C61E4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Arcfestés</w:t>
            </w:r>
          </w:p>
          <w:p w:rsidR="005C61E4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Kézműves műhely</w:t>
            </w:r>
          </w:p>
          <w:p w:rsidR="00955700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H</w:t>
            </w:r>
            <w:r w:rsidR="00F03A43" w:rsidRPr="009E4C42">
              <w:rPr>
                <w:color w:val="000000" w:themeColor="text1"/>
                <w:sz w:val="24"/>
                <w:szCs w:val="24"/>
              </w:rPr>
              <w:t>omok</w:t>
            </w:r>
            <w:r w:rsidRPr="009E4C42">
              <w:rPr>
                <w:color w:val="000000" w:themeColor="text1"/>
                <w:sz w:val="24"/>
                <w:szCs w:val="24"/>
              </w:rPr>
              <w:t>képek készítése</w:t>
            </w:r>
          </w:p>
          <w:p w:rsidR="00955700" w:rsidRPr="009E4C42" w:rsidRDefault="0095570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Életnagyságú Mickey és Minnie mesefigurák</w:t>
            </w:r>
            <w:r w:rsidR="00254A65" w:rsidRPr="009E4C42">
              <w:rPr>
                <w:color w:val="000000" w:themeColor="text1"/>
                <w:sz w:val="24"/>
                <w:szCs w:val="24"/>
              </w:rPr>
              <w:t>kal való fotózás</w:t>
            </w:r>
          </w:p>
          <w:p w:rsidR="00FC5CFE" w:rsidRPr="009E4C42" w:rsidRDefault="00FC5CFE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Hab party</w:t>
            </w:r>
          </w:p>
          <w:p w:rsidR="0003597B" w:rsidRPr="009E4C42" w:rsidRDefault="0003597B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Frissítők</w:t>
            </w:r>
          </w:p>
          <w:p w:rsidR="003127AA" w:rsidRPr="009E4C42" w:rsidRDefault="003127AA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</w:p>
          <w:p w:rsidR="005C61E4" w:rsidRPr="009E4C42" w:rsidRDefault="00E25FF0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alias w:val="Grafika oddeľovacej čiary:"/>
                <w:tag w:val="Grafika oddeľovacej čiary:"/>
                <w:id w:val="-59171642"/>
                <w:placeholder>
                  <w:docPart w:val="571D2F6428944CE7A27EBEE2EAAD88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9E4C42">
                  <w:rPr>
                    <w:color w:val="000000" w:themeColor="text1"/>
                    <w:sz w:val="24"/>
                    <w:szCs w:val="24"/>
                    <w:lang w:bidi="sk-SK"/>
                  </w:rPr>
                  <w:t>────</w:t>
                </w:r>
              </w:sdtContent>
            </w:sdt>
          </w:p>
          <w:p w:rsidR="002B044C" w:rsidRPr="009E4C42" w:rsidRDefault="002B044C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</w:p>
          <w:p w:rsidR="00254A65" w:rsidRPr="009E4C42" w:rsidRDefault="00254A65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Veľká nafukovacia kĺzačka</w:t>
            </w:r>
          </w:p>
          <w:p w:rsidR="00254A65" w:rsidRPr="009E4C42" w:rsidRDefault="00254A65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S</w:t>
            </w:r>
            <w:r w:rsidR="004B7F12" w:rsidRPr="009E4C42">
              <w:rPr>
                <w:color w:val="000000" w:themeColor="text1"/>
                <w:sz w:val="24"/>
                <w:szCs w:val="24"/>
              </w:rPr>
              <w:t>ká</w:t>
            </w:r>
            <w:r w:rsidRPr="009E4C42">
              <w:rPr>
                <w:color w:val="000000" w:themeColor="text1"/>
                <w:sz w:val="24"/>
                <w:szCs w:val="24"/>
              </w:rPr>
              <w:t>kací hrad</w:t>
            </w:r>
          </w:p>
          <w:p w:rsidR="00254A65" w:rsidRPr="009E4C42" w:rsidRDefault="00254A65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Dostihy a boj v klietke(</w:t>
            </w:r>
            <w:r w:rsidR="004B7F12" w:rsidRPr="009E4C42">
              <w:rPr>
                <w:color w:val="000000" w:themeColor="text1"/>
                <w:sz w:val="24"/>
                <w:szCs w:val="24"/>
              </w:rPr>
              <w:t>nafúknutá</w:t>
            </w:r>
            <w:r w:rsidRPr="009E4C42">
              <w:rPr>
                <w:color w:val="000000" w:themeColor="text1"/>
                <w:sz w:val="24"/>
                <w:szCs w:val="24"/>
              </w:rPr>
              <w:t xml:space="preserve"> dráha)</w:t>
            </w:r>
          </w:p>
          <w:p w:rsidR="00254A65" w:rsidRPr="009E4C42" w:rsidRDefault="004B7F12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Maľovanie</w:t>
            </w:r>
            <w:r w:rsidR="00254A65" w:rsidRPr="009E4C42">
              <w:rPr>
                <w:color w:val="000000" w:themeColor="text1"/>
                <w:sz w:val="24"/>
                <w:szCs w:val="24"/>
              </w:rPr>
              <w:t xml:space="preserve"> na tvár</w:t>
            </w:r>
          </w:p>
          <w:p w:rsidR="00254A65" w:rsidRPr="009E4C42" w:rsidRDefault="00254A65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Tvorivé dielničky</w:t>
            </w:r>
          </w:p>
          <w:p w:rsidR="00254A65" w:rsidRPr="009E4C42" w:rsidRDefault="00254A65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Tvorenie obrázkov z piesku</w:t>
            </w:r>
          </w:p>
          <w:p w:rsidR="00254A65" w:rsidRPr="009E4C42" w:rsidRDefault="004B7F12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>Fotenie s</w:t>
            </w:r>
            <w:r w:rsidR="00FC5CFE" w:rsidRPr="009E4C42">
              <w:rPr>
                <w:color w:val="000000" w:themeColor="text1"/>
                <w:sz w:val="24"/>
                <w:szCs w:val="24"/>
              </w:rPr>
              <w:t> </w:t>
            </w:r>
            <w:r w:rsidRPr="009E4C42">
              <w:rPr>
                <w:color w:val="000000" w:themeColor="text1"/>
                <w:sz w:val="24"/>
                <w:szCs w:val="24"/>
              </w:rPr>
              <w:t>maskotmi</w:t>
            </w:r>
            <w:r w:rsidR="00FC5CFE" w:rsidRPr="009E4C42">
              <w:rPr>
                <w:color w:val="000000" w:themeColor="text1"/>
                <w:sz w:val="24"/>
                <w:szCs w:val="24"/>
              </w:rPr>
              <w:t xml:space="preserve"> Mickey a Minnie</w:t>
            </w:r>
            <w:r w:rsidRPr="009E4C42">
              <w:rPr>
                <w:color w:val="000000" w:themeColor="text1"/>
                <w:sz w:val="24"/>
                <w:szCs w:val="24"/>
              </w:rPr>
              <w:t xml:space="preserve"> </w:t>
            </w:r>
            <w:r w:rsidR="00254A65" w:rsidRPr="009E4C42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FC5CFE" w:rsidRPr="009E4C42" w:rsidRDefault="00FC5CFE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outlineLvl w:val="1"/>
              <w:rPr>
                <w:color w:val="000000" w:themeColor="text1"/>
                <w:sz w:val="24"/>
                <w:szCs w:val="24"/>
              </w:rPr>
            </w:pPr>
            <w:r w:rsidRPr="009E4C42">
              <w:rPr>
                <w:color w:val="000000" w:themeColor="text1"/>
                <w:sz w:val="24"/>
                <w:szCs w:val="24"/>
              </w:rPr>
              <w:t xml:space="preserve">Penová party </w:t>
            </w:r>
          </w:p>
          <w:p w:rsidR="005C61E4" w:rsidRPr="009E4C42" w:rsidRDefault="009E4C42" w:rsidP="009E4C42">
            <w:pPr>
              <w:pStyle w:val="Nadpis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3A471" w:themeFill="accent4" w:themeFillTint="99"/>
              <w:spacing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Občerstvenie</w:t>
            </w:r>
          </w:p>
        </w:tc>
      </w:tr>
      <w:bookmarkEnd w:id="0"/>
    </w:tbl>
    <w:p w:rsidR="005C61E4" w:rsidRPr="009E4C42" w:rsidRDefault="005C61E4" w:rsidP="00715D79">
      <w:pPr>
        <w:pStyle w:val="Bezriadkovania"/>
        <w:shd w:val="clear" w:color="auto" w:fill="F3A471" w:themeFill="accent4" w:themeFillTint="99"/>
        <w:rPr>
          <w:color w:val="000000" w:themeColor="text1"/>
          <w:sz w:val="28"/>
          <w:szCs w:val="28"/>
        </w:rPr>
      </w:pPr>
    </w:p>
    <w:sectPr w:rsidR="005C61E4" w:rsidRPr="009E4C42" w:rsidSect="009C74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FF0" w:rsidRDefault="00E25FF0" w:rsidP="005F5D5F">
      <w:pPr>
        <w:spacing w:after="0" w:line="240" w:lineRule="auto"/>
      </w:pPr>
      <w:r>
        <w:separator/>
      </w:r>
    </w:p>
  </w:endnote>
  <w:endnote w:type="continuationSeparator" w:id="0">
    <w:p w:rsidR="00E25FF0" w:rsidRDefault="00E25FF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FF0" w:rsidRDefault="00E25FF0" w:rsidP="005F5D5F">
      <w:pPr>
        <w:spacing w:after="0" w:line="240" w:lineRule="auto"/>
      </w:pPr>
      <w:r>
        <w:separator/>
      </w:r>
    </w:p>
  </w:footnote>
  <w:footnote w:type="continuationSeparator" w:id="0">
    <w:p w:rsidR="00E25FF0" w:rsidRDefault="00E25FF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700"/>
    <w:rsid w:val="000168C0"/>
    <w:rsid w:val="0003597B"/>
    <w:rsid w:val="000427C6"/>
    <w:rsid w:val="00076F31"/>
    <w:rsid w:val="00171CDD"/>
    <w:rsid w:val="00175521"/>
    <w:rsid w:val="00181FB9"/>
    <w:rsid w:val="0021523B"/>
    <w:rsid w:val="00251739"/>
    <w:rsid w:val="00254A65"/>
    <w:rsid w:val="00261A78"/>
    <w:rsid w:val="002B044C"/>
    <w:rsid w:val="003127AA"/>
    <w:rsid w:val="00382F08"/>
    <w:rsid w:val="003B6A17"/>
    <w:rsid w:val="003C6D17"/>
    <w:rsid w:val="00411532"/>
    <w:rsid w:val="004A65A8"/>
    <w:rsid w:val="004B7F12"/>
    <w:rsid w:val="005222EE"/>
    <w:rsid w:val="00541BB3"/>
    <w:rsid w:val="00544732"/>
    <w:rsid w:val="005C61E4"/>
    <w:rsid w:val="005F5D5F"/>
    <w:rsid w:val="00616CA6"/>
    <w:rsid w:val="00665EA1"/>
    <w:rsid w:val="006E5B0F"/>
    <w:rsid w:val="00715D79"/>
    <w:rsid w:val="0079199F"/>
    <w:rsid w:val="007B5354"/>
    <w:rsid w:val="00837654"/>
    <w:rsid w:val="00880783"/>
    <w:rsid w:val="00893172"/>
    <w:rsid w:val="008B5772"/>
    <w:rsid w:val="008C031F"/>
    <w:rsid w:val="008C1756"/>
    <w:rsid w:val="008D17FF"/>
    <w:rsid w:val="008E6DD5"/>
    <w:rsid w:val="008F6C52"/>
    <w:rsid w:val="009141C6"/>
    <w:rsid w:val="00955700"/>
    <w:rsid w:val="00972AD5"/>
    <w:rsid w:val="009C7487"/>
    <w:rsid w:val="009E4C42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25FF0"/>
    <w:rsid w:val="00E3564F"/>
    <w:rsid w:val="00EB2DFB"/>
    <w:rsid w:val="00EC1838"/>
    <w:rsid w:val="00F03A43"/>
    <w:rsid w:val="00F2548A"/>
    <w:rsid w:val="00FA21D4"/>
    <w:rsid w:val="00FB2003"/>
    <w:rsid w:val="00FC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6DE7EE-9729-4195-A194-46BFBC32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k-S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B58F4"/>
  </w:style>
  <w:style w:type="paragraph" w:styleId="Nadpis1">
    <w:name w:val="heading 1"/>
    <w:basedOn w:val="Normlny"/>
    <w:next w:val="Normlny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y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y"/>
    <w:next w:val="Normlny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y"/>
    <w:next w:val="Normlny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y"/>
    <w:next w:val="Normlny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y"/>
    <w:next w:val="Normlny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y"/>
    <w:next w:val="Normlny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y"/>
    <w:next w:val="Normlny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2"/>
    <w:qFormat/>
    <w:rsid w:val="0021523B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NzovChar">
    <w:name w:val="Názov Char"/>
    <w:basedOn w:val="Predvolenpsmoodseku"/>
    <w:link w:val="Nzov"/>
    <w:uiPriority w:val="2"/>
    <w:rsid w:val="0021523B"/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Nadpis1Char">
    <w:name w:val="Nadpis 1 Char"/>
    <w:basedOn w:val="Predvolenpsmoodseku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Predvolenpsmoodseku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Predvolenpsmoodseku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riadkovania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Predvolenpsmoodseku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cie">
    <w:name w:val="Kontaktné informácie"/>
    <w:basedOn w:val="Normlny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tum">
    <w:name w:val="Date"/>
    <w:basedOn w:val="Normlny"/>
    <w:link w:val="DtumChar"/>
    <w:uiPriority w:val="1"/>
    <w:unhideWhenUsed/>
    <w:qFormat/>
    <w:rsid w:val="0021523B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68"/>
    </w:rPr>
  </w:style>
  <w:style w:type="character" w:customStyle="1" w:styleId="DtumChar">
    <w:name w:val="Dátum Char"/>
    <w:basedOn w:val="Predvolenpsmoodseku"/>
    <w:link w:val="Dtum"/>
    <w:uiPriority w:val="1"/>
    <w:rsid w:val="0021523B"/>
    <w:rPr>
      <w:rFonts w:asciiTheme="majorHAnsi" w:hAnsiTheme="majorHAnsi"/>
      <w:caps/>
      <w:color w:val="E03177" w:themeColor="accent1"/>
      <w:kern w:val="28"/>
      <w:sz w:val="68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Predvolenpsmoodseku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6E5B0F"/>
  </w:style>
  <w:style w:type="paragraph" w:styleId="Oznaitext">
    <w:name w:val="Block Text"/>
    <w:basedOn w:val="Normlny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y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6E5B0F"/>
  </w:style>
  <w:style w:type="paragraph" w:styleId="Zkladntext2">
    <w:name w:val="Body Text 2"/>
    <w:basedOn w:val="Normlny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E5B0F"/>
  </w:style>
  <w:style w:type="paragraph" w:styleId="Zkladntext3">
    <w:name w:val="Body Text 3"/>
    <w:basedOn w:val="Normlny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6E5B0F"/>
    <w:rPr>
      <w:sz w:val="22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6E5B0F"/>
    <w:pPr>
      <w:spacing w:after="16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6E5B0F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6E5B0F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6E5B0F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6E5B0F"/>
    <w:pPr>
      <w:spacing w:after="16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6E5B0F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6E5B0F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6E5B0F"/>
    <w:rPr>
      <w:sz w:val="22"/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6E5B0F"/>
  </w:style>
  <w:style w:type="table" w:styleId="Farebnmrieka">
    <w:name w:val="Colorful Grid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6E5B0F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E5B0F"/>
    <w:rPr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E5B0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E5B0F"/>
    <w:rPr>
      <w:b/>
      <w:bCs/>
      <w:sz w:val="22"/>
      <w:szCs w:val="20"/>
    </w:rPr>
  </w:style>
  <w:style w:type="table" w:styleId="Tmavzoznam">
    <w:name w:val="Dark List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6E5B0F"/>
  </w:style>
  <w:style w:type="character" w:styleId="Zvraznenie">
    <w:name w:val="Emphasis"/>
    <w:basedOn w:val="Predvolenpsmoodseku"/>
    <w:uiPriority w:val="20"/>
    <w:semiHidden/>
    <w:unhideWhenUsed/>
    <w:qFormat/>
    <w:rsid w:val="006E5B0F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6E5B0F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E5B0F"/>
    <w:rPr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Spiatonadresanaoblke">
    <w:name w:val="envelope return"/>
    <w:basedOn w:val="Normlny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411532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1532"/>
  </w:style>
  <w:style w:type="character" w:styleId="Odkaznapoznmkupodiarou">
    <w:name w:val="footnote reference"/>
    <w:basedOn w:val="Predvolenpsmoodseku"/>
    <w:uiPriority w:val="99"/>
    <w:semiHidden/>
    <w:unhideWhenUsed/>
    <w:rsid w:val="006E5B0F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E5B0F"/>
    <w:rPr>
      <w:sz w:val="22"/>
      <w:szCs w:val="20"/>
    </w:rPr>
  </w:style>
  <w:style w:type="table" w:styleId="Tabukasmriekou1svetl">
    <w:name w:val="Grid Table 1 Light"/>
    <w:basedOn w:val="Normlnatabu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3">
    <w:name w:val="Grid Table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lavika">
    <w:name w:val="header"/>
    <w:basedOn w:val="Normlny"/>
    <w:link w:val="HlavikaChar"/>
    <w:uiPriority w:val="99"/>
    <w:unhideWhenUsed/>
    <w:rsid w:val="00411532"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11532"/>
  </w:style>
  <w:style w:type="character" w:customStyle="1" w:styleId="Nadpis5Char">
    <w:name w:val="Nadpis 5 Char"/>
    <w:basedOn w:val="Predvolenpsmoodseku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6E5B0F"/>
  </w:style>
  <w:style w:type="paragraph" w:styleId="AdresaHTML">
    <w:name w:val="HTML Address"/>
    <w:basedOn w:val="Normlny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6E5B0F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6E5B0F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E5B0F"/>
    <w:rPr>
      <w:rFonts w:ascii="Consolas" w:hAnsi="Consolas"/>
      <w:sz w:val="22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6E5B0F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171CDD"/>
    <w:rPr>
      <w:i/>
      <w:iCs/>
      <w:color w:val="B11A57" w:themeColor="accent1" w:themeShade="BF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etlmrieka">
    <w:name w:val="Light Grid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6E5B0F"/>
  </w:style>
  <w:style w:type="paragraph" w:styleId="Zoznam">
    <w:name w:val="List"/>
    <w:basedOn w:val="Normlny"/>
    <w:uiPriority w:val="99"/>
    <w:semiHidden/>
    <w:unhideWhenUsed/>
    <w:rsid w:val="006E5B0F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6E5B0F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6E5B0F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6E5B0F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6E5B0F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6E5B0F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ywebov">
    <w:name w:val="Normal (Web)"/>
    <w:basedOn w:val="Normlny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ysozarkami">
    <w:name w:val="Normal Indent"/>
    <w:basedOn w:val="Normlny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6E5B0F"/>
  </w:style>
  <w:style w:type="character" w:styleId="slostrany">
    <w:name w:val="page number"/>
    <w:basedOn w:val="Predvolenpsmoodseku"/>
    <w:uiPriority w:val="99"/>
    <w:semiHidden/>
    <w:unhideWhenUsed/>
    <w:rsid w:val="006E5B0F"/>
  </w:style>
  <w:style w:type="table" w:styleId="Obyajntabuka1">
    <w:name w:val="Plain Table 1"/>
    <w:basedOn w:val="Normlnatabu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6E5B0F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6E5B0F"/>
  </w:style>
  <w:style w:type="character" w:customStyle="1" w:styleId="OslovenieChar">
    <w:name w:val="Oslovenie Char"/>
    <w:basedOn w:val="Predvolenpsmoodseku"/>
    <w:link w:val="Oslovenie"/>
    <w:uiPriority w:val="99"/>
    <w:semiHidden/>
    <w:rsid w:val="006E5B0F"/>
  </w:style>
  <w:style w:type="paragraph" w:styleId="Podpis">
    <w:name w:val="Signature"/>
    <w:basedOn w:val="Normlny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6E5B0F"/>
  </w:style>
  <w:style w:type="character" w:styleId="Siln">
    <w:name w:val="Strong"/>
    <w:basedOn w:val="Predvolenpsmoodseku"/>
    <w:uiPriority w:val="22"/>
    <w:semiHidden/>
    <w:unhideWhenUsed/>
    <w:qFormat/>
    <w:rsid w:val="006E5B0F"/>
    <w:rPr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6E5B0F"/>
    <w:pPr>
      <w:spacing w:after="0"/>
      <w:ind w:left="240" w:hanging="24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6E5B0F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6E5B0F"/>
    <w:pPr>
      <w:spacing w:after="100"/>
      <w:ind w:left="192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ra13760\AppData\Roaming\Microsoft\Templates\Let&#225;k%20na%20sez&#243;nne%20podujati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1D2F6428944CE7A27EBEE2EAAD888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3EA9D0-897E-4B3A-A796-37F79AE36640}"/>
      </w:docPartPr>
      <w:docPartBody>
        <w:p w:rsidR="007A6F0B" w:rsidRDefault="00D55478">
          <w:pPr>
            <w:pStyle w:val="571D2F6428944CE7A27EBEE2EAAD8888"/>
          </w:pPr>
          <w:r w:rsidRPr="00AA4794">
            <w:rPr>
              <w:lang w:bidi="sk-SK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95"/>
    <w:rsid w:val="00505B45"/>
    <w:rsid w:val="007A6F0B"/>
    <w:rsid w:val="008802C4"/>
    <w:rsid w:val="00D55478"/>
    <w:rsid w:val="00E96785"/>
    <w:rsid w:val="00FA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ED531614C1D48A4BA6857587DA1E146">
    <w:name w:val="5ED531614C1D48A4BA6857587DA1E146"/>
  </w:style>
  <w:style w:type="paragraph" w:customStyle="1" w:styleId="B1A6AD455FE74B76BEBED7822E629BA1">
    <w:name w:val="B1A6AD455FE74B76BEBED7822E629BA1"/>
  </w:style>
  <w:style w:type="paragraph" w:customStyle="1" w:styleId="B3F43591585541CD89B50F41DBE63333">
    <w:name w:val="B3F43591585541CD89B50F41DBE63333"/>
  </w:style>
  <w:style w:type="paragraph" w:customStyle="1" w:styleId="7C50B455C71B419F8319F538EE7410C6">
    <w:name w:val="7C50B455C71B419F8319F538EE7410C6"/>
  </w:style>
  <w:style w:type="paragraph" w:customStyle="1" w:styleId="9975BF85F0394F39BAF93883821FE3AF">
    <w:name w:val="9975BF85F0394F39BAF93883821FE3AF"/>
  </w:style>
  <w:style w:type="paragraph" w:customStyle="1" w:styleId="AC9CBCA1D4E04815BF9B676FC9760596">
    <w:name w:val="AC9CBCA1D4E04815BF9B676FC9760596"/>
  </w:style>
  <w:style w:type="paragraph" w:customStyle="1" w:styleId="1C605603D66B42B8BF296C5AE2677328">
    <w:name w:val="1C605603D66B42B8BF296C5AE2677328"/>
  </w:style>
  <w:style w:type="paragraph" w:customStyle="1" w:styleId="3B1719D620AE41BFB17DB8C11710D9F5">
    <w:name w:val="3B1719D620AE41BFB17DB8C11710D9F5"/>
  </w:style>
  <w:style w:type="paragraph" w:customStyle="1" w:styleId="DB8A7C790E7F453F89C405F66814F039">
    <w:name w:val="DB8A7C790E7F453F89C405F66814F039"/>
  </w:style>
  <w:style w:type="paragraph" w:customStyle="1" w:styleId="571D2F6428944CE7A27EBEE2EAAD8888">
    <w:name w:val="571D2F6428944CE7A27EBEE2EAAD8888"/>
  </w:style>
  <w:style w:type="paragraph" w:customStyle="1" w:styleId="D6908D3423974E8D9BC209953EC19137">
    <w:name w:val="D6908D3423974E8D9BC209953EC19137"/>
  </w:style>
  <w:style w:type="paragraph" w:customStyle="1" w:styleId="50193B3A4D174D2990ADC761D0147553">
    <w:name w:val="50193B3A4D174D2990ADC761D0147553"/>
  </w:style>
  <w:style w:type="paragraph" w:customStyle="1" w:styleId="598D3270E840457586515352278F78DC">
    <w:name w:val="598D3270E840457586515352278F78DC"/>
  </w:style>
  <w:style w:type="paragraph" w:customStyle="1" w:styleId="C844417022DA4B039261E57DEB2417F1">
    <w:name w:val="C844417022DA4B039261E57DEB2417F1"/>
  </w:style>
  <w:style w:type="paragraph" w:customStyle="1" w:styleId="6E87D2F1935B42A3B8512CD55D44ABB7">
    <w:name w:val="6E87D2F1935B42A3B8512CD55D44ABB7"/>
  </w:style>
  <w:style w:type="paragraph" w:customStyle="1" w:styleId="F8C9BB2C550B4666B1CDE2D8514B515B">
    <w:name w:val="F8C9BB2C550B4666B1CDE2D8514B515B"/>
  </w:style>
  <w:style w:type="paragraph" w:customStyle="1" w:styleId="72E2E9B49AEC4EB8A61DEE038139E02F">
    <w:name w:val="72E2E9B49AEC4EB8A61DEE038139E02F"/>
  </w:style>
  <w:style w:type="paragraph" w:customStyle="1" w:styleId="6DDCE2C76D5447829233E5DE8A9A75DB">
    <w:name w:val="6DDCE2C76D5447829233E5DE8A9A75DB"/>
  </w:style>
  <w:style w:type="paragraph" w:customStyle="1" w:styleId="F7CFE9D2F9ED4B54A275D8B37F7E032B">
    <w:name w:val="F7CFE9D2F9ED4B54A275D8B37F7E032B"/>
    <w:rsid w:val="00FA3795"/>
  </w:style>
  <w:style w:type="paragraph" w:customStyle="1" w:styleId="A7A6377DBFFD42E8A3248301A8121D7A">
    <w:name w:val="A7A6377DBFFD42E8A3248301A8121D7A"/>
    <w:rsid w:val="00FA3795"/>
  </w:style>
  <w:style w:type="paragraph" w:customStyle="1" w:styleId="6A2E88416C714B7DAC1357897F29E008">
    <w:name w:val="6A2E88416C714B7DAC1357897F29E008"/>
    <w:rsid w:val="007A6F0B"/>
  </w:style>
  <w:style w:type="paragraph" w:customStyle="1" w:styleId="154FF86D95034333834901ED150249BA">
    <w:name w:val="154FF86D95034333834901ED150249BA"/>
    <w:rsid w:val="007A6F0B"/>
  </w:style>
  <w:style w:type="paragraph" w:customStyle="1" w:styleId="D9BF47FC83C64EEDBE1547E3CB43C5A4">
    <w:name w:val="D9BF47FC83C64EEDBE1547E3CB43C5A4"/>
    <w:rsid w:val="007A6F0B"/>
  </w:style>
  <w:style w:type="paragraph" w:customStyle="1" w:styleId="D7FD898C2B7C496186E0C8F76BA52699">
    <w:name w:val="D7FD898C2B7C496186E0C8F76BA52699"/>
    <w:rsid w:val="007A6F0B"/>
  </w:style>
  <w:style w:type="paragraph" w:customStyle="1" w:styleId="879F280BE8E94DD69EF88E57DD12D1BB">
    <w:name w:val="879F280BE8E94DD69EF88E57DD12D1BB"/>
    <w:rsid w:val="007A6F0B"/>
  </w:style>
  <w:style w:type="paragraph" w:customStyle="1" w:styleId="FBFA0BBD14694297A60D7D453576B998">
    <w:name w:val="FBFA0BBD14694297A60D7D453576B998"/>
    <w:rsid w:val="008802C4"/>
  </w:style>
  <w:style w:type="paragraph" w:customStyle="1" w:styleId="B9586A7BC2DC4931B92B4E1B364CCB3E">
    <w:name w:val="B9586A7BC2DC4931B92B4E1B364CCB3E"/>
    <w:rsid w:val="008802C4"/>
  </w:style>
  <w:style w:type="paragraph" w:customStyle="1" w:styleId="CF19E3BDC3944858B6FB52BE6CF6B480">
    <w:name w:val="CF19E3BDC3944858B6FB52BE6CF6B480"/>
    <w:rsid w:val="008802C4"/>
  </w:style>
  <w:style w:type="paragraph" w:customStyle="1" w:styleId="DC71D1E8240A4778B0B27D068F7A7EF5">
    <w:name w:val="DC71D1E8240A4778B0B27D068F7A7EF5"/>
    <w:rsid w:val="008802C4"/>
  </w:style>
  <w:style w:type="paragraph" w:customStyle="1" w:styleId="84A58092654A41BB904C31C565434369">
    <w:name w:val="84A58092654A41BB904C31C565434369"/>
    <w:rsid w:val="008802C4"/>
  </w:style>
  <w:style w:type="paragraph" w:customStyle="1" w:styleId="EBF8E19895D9422CB4B05EBA98426639">
    <w:name w:val="EBF8E19895D9422CB4B05EBA98426639"/>
    <w:rsid w:val="008802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DE3EB4-BDEB-4F75-ADE1-387D52D0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sezónne podujatie</Template>
  <TotalTime>96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RAZGYELOVÁ Noémi</dc:creator>
  <cp:keywords/>
  <dc:description/>
  <cp:lastModifiedBy>RAZGYELOVÁ Noémi</cp:lastModifiedBy>
  <cp:revision>6</cp:revision>
  <cp:lastPrinted>2022-05-27T12:16:00Z</cp:lastPrinted>
  <dcterms:created xsi:type="dcterms:W3CDTF">2022-05-24T11:33:00Z</dcterms:created>
  <dcterms:modified xsi:type="dcterms:W3CDTF">2022-05-27T12:19:00Z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